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3C23" w14:textId="6AC5336F" w:rsidR="00200B9A" w:rsidRPr="00200B9A" w:rsidRDefault="003A39CB" w:rsidP="008705B0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06798C1" wp14:editId="2FE9499D">
                <wp:simplePos x="0" y="0"/>
                <wp:positionH relativeFrom="column">
                  <wp:posOffset>-488950</wp:posOffset>
                </wp:positionH>
                <wp:positionV relativeFrom="paragraph">
                  <wp:posOffset>1625600</wp:posOffset>
                </wp:positionV>
                <wp:extent cx="4493895" cy="3981450"/>
                <wp:effectExtent l="19050" t="19050" r="40005" b="38100"/>
                <wp:wrapNone/>
                <wp:docPr id="168130203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895" cy="3981450"/>
                          <a:chOff x="0" y="0"/>
                          <a:chExt cx="4493895" cy="3456940"/>
                        </a:xfrm>
                      </wpg:grpSpPr>
                      <wps:wsp>
                        <wps:cNvPr id="359310843" name="Plaque 17"/>
                        <wps:cNvSpPr/>
                        <wps:spPr>
                          <a:xfrm>
                            <a:off x="0" y="0"/>
                            <a:ext cx="4493895" cy="3456940"/>
                          </a:xfrm>
                          <a:prstGeom prst="plaque">
                            <a:avLst>
                              <a:gd name="adj" fmla="val 4354"/>
                            </a:avLst>
                          </a:prstGeom>
                          <a:noFill/>
                          <a:ln w="47625" cmpd="thickThin">
                            <a:solidFill>
                              <a:srgbClr val="97918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2504049"/>
                                      <a:gd name="connsiteY0" fmla="*/ 149467 h 6062980"/>
                                      <a:gd name="connsiteX1" fmla="*/ 149467 w 2504049"/>
                                      <a:gd name="connsiteY1" fmla="*/ 0 h 6062980"/>
                                      <a:gd name="connsiteX2" fmla="*/ 744848 w 2504049"/>
                                      <a:gd name="connsiteY2" fmla="*/ 0 h 6062980"/>
                                      <a:gd name="connsiteX3" fmla="*/ 1274076 w 2504049"/>
                                      <a:gd name="connsiteY3" fmla="*/ 0 h 6062980"/>
                                      <a:gd name="connsiteX4" fmla="*/ 1781252 w 2504049"/>
                                      <a:gd name="connsiteY4" fmla="*/ 0 h 6062980"/>
                                      <a:gd name="connsiteX5" fmla="*/ 2354582 w 2504049"/>
                                      <a:gd name="connsiteY5" fmla="*/ 0 h 6062980"/>
                                      <a:gd name="connsiteX6" fmla="*/ 2504049 w 2504049"/>
                                      <a:gd name="connsiteY6" fmla="*/ 149467 h 6062980"/>
                                      <a:gd name="connsiteX7" fmla="*/ 2504049 w 2504049"/>
                                      <a:gd name="connsiteY7" fmla="*/ 789917 h 6062980"/>
                                      <a:gd name="connsiteX8" fmla="*/ 2504049 w 2504049"/>
                                      <a:gd name="connsiteY8" fmla="*/ 1545647 h 6062980"/>
                                      <a:gd name="connsiteX9" fmla="*/ 2504049 w 2504049"/>
                                      <a:gd name="connsiteY9" fmla="*/ 2013175 h 6062980"/>
                                      <a:gd name="connsiteX10" fmla="*/ 2504049 w 2504049"/>
                                      <a:gd name="connsiteY10" fmla="*/ 2653625 h 6062980"/>
                                      <a:gd name="connsiteX11" fmla="*/ 2504049 w 2504049"/>
                                      <a:gd name="connsiteY11" fmla="*/ 3294074 h 6062980"/>
                                      <a:gd name="connsiteX12" fmla="*/ 2504049 w 2504049"/>
                                      <a:gd name="connsiteY12" fmla="*/ 3876883 h 6062980"/>
                                      <a:gd name="connsiteX13" fmla="*/ 2504049 w 2504049"/>
                                      <a:gd name="connsiteY13" fmla="*/ 4632614 h 6062980"/>
                                      <a:gd name="connsiteX14" fmla="*/ 2504049 w 2504049"/>
                                      <a:gd name="connsiteY14" fmla="*/ 5913513 h 6062980"/>
                                      <a:gd name="connsiteX15" fmla="*/ 2354582 w 2504049"/>
                                      <a:gd name="connsiteY15" fmla="*/ 6062980 h 6062980"/>
                                      <a:gd name="connsiteX16" fmla="*/ 1781252 w 2504049"/>
                                      <a:gd name="connsiteY16" fmla="*/ 6062980 h 6062980"/>
                                      <a:gd name="connsiteX17" fmla="*/ 1229973 w 2504049"/>
                                      <a:gd name="connsiteY17" fmla="*/ 6062980 h 6062980"/>
                                      <a:gd name="connsiteX18" fmla="*/ 744848 w 2504049"/>
                                      <a:gd name="connsiteY18" fmla="*/ 6062980 h 6062980"/>
                                      <a:gd name="connsiteX19" fmla="*/ 149467 w 2504049"/>
                                      <a:gd name="connsiteY19" fmla="*/ 6062980 h 6062980"/>
                                      <a:gd name="connsiteX20" fmla="*/ 0 w 2504049"/>
                                      <a:gd name="connsiteY20" fmla="*/ 5913513 h 6062980"/>
                                      <a:gd name="connsiteX21" fmla="*/ 0 w 2504049"/>
                                      <a:gd name="connsiteY21" fmla="*/ 5330704 h 6062980"/>
                                      <a:gd name="connsiteX22" fmla="*/ 0 w 2504049"/>
                                      <a:gd name="connsiteY22" fmla="*/ 4690254 h 6062980"/>
                                      <a:gd name="connsiteX23" fmla="*/ 0 w 2504049"/>
                                      <a:gd name="connsiteY23" fmla="*/ 4222726 h 6062980"/>
                                      <a:gd name="connsiteX24" fmla="*/ 0 w 2504049"/>
                                      <a:gd name="connsiteY24" fmla="*/ 3755198 h 6062980"/>
                                      <a:gd name="connsiteX25" fmla="*/ 0 w 2504049"/>
                                      <a:gd name="connsiteY25" fmla="*/ 3114748 h 6062980"/>
                                      <a:gd name="connsiteX26" fmla="*/ 0 w 2504049"/>
                                      <a:gd name="connsiteY26" fmla="*/ 2589580 h 6062980"/>
                                      <a:gd name="connsiteX27" fmla="*/ 0 w 2504049"/>
                                      <a:gd name="connsiteY27" fmla="*/ 1891490 h 6062980"/>
                                      <a:gd name="connsiteX28" fmla="*/ 0 w 2504049"/>
                                      <a:gd name="connsiteY28" fmla="*/ 1366321 h 6062980"/>
                                      <a:gd name="connsiteX29" fmla="*/ 0 w 2504049"/>
                                      <a:gd name="connsiteY29" fmla="*/ 149467 h 60629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2504049" h="6062980" extrusionOk="0">
                                        <a:moveTo>
                                          <a:pt x="0" y="149467"/>
                                        </a:moveTo>
                                        <a:cubicBezTo>
                                          <a:pt x="76032" y="145448"/>
                                          <a:pt x="137246" y="87135"/>
                                          <a:pt x="149467" y="0"/>
                                        </a:cubicBezTo>
                                        <a:cubicBezTo>
                                          <a:pt x="290033" y="5980"/>
                                          <a:pt x="619891" y="23525"/>
                                          <a:pt x="744848" y="0"/>
                                        </a:cubicBezTo>
                                        <a:cubicBezTo>
                                          <a:pt x="869805" y="-23525"/>
                                          <a:pt x="1162572" y="-24541"/>
                                          <a:pt x="1274076" y="0"/>
                                        </a:cubicBezTo>
                                        <a:cubicBezTo>
                                          <a:pt x="1385580" y="24541"/>
                                          <a:pt x="1566711" y="-15653"/>
                                          <a:pt x="1781252" y="0"/>
                                        </a:cubicBezTo>
                                        <a:cubicBezTo>
                                          <a:pt x="1995793" y="15653"/>
                                          <a:pt x="2108910" y="-16491"/>
                                          <a:pt x="2354582" y="0"/>
                                        </a:cubicBezTo>
                                        <a:cubicBezTo>
                                          <a:pt x="2360481" y="70408"/>
                                          <a:pt x="2404869" y="146920"/>
                                          <a:pt x="2504049" y="149467"/>
                                        </a:cubicBezTo>
                                        <a:cubicBezTo>
                                          <a:pt x="2536023" y="393508"/>
                                          <a:pt x="2503217" y="473539"/>
                                          <a:pt x="2504049" y="789917"/>
                                        </a:cubicBezTo>
                                        <a:cubicBezTo>
                                          <a:pt x="2504882" y="1106295"/>
                                          <a:pt x="2521775" y="1265675"/>
                                          <a:pt x="2504049" y="1545647"/>
                                        </a:cubicBezTo>
                                        <a:cubicBezTo>
                                          <a:pt x="2486324" y="1825619"/>
                                          <a:pt x="2523766" y="1912678"/>
                                          <a:pt x="2504049" y="2013175"/>
                                        </a:cubicBezTo>
                                        <a:cubicBezTo>
                                          <a:pt x="2484332" y="2113672"/>
                                          <a:pt x="2489369" y="2364845"/>
                                          <a:pt x="2504049" y="2653625"/>
                                        </a:cubicBezTo>
                                        <a:cubicBezTo>
                                          <a:pt x="2518730" y="2942405"/>
                                          <a:pt x="2490387" y="3120795"/>
                                          <a:pt x="2504049" y="3294074"/>
                                        </a:cubicBezTo>
                                        <a:cubicBezTo>
                                          <a:pt x="2517711" y="3467353"/>
                                          <a:pt x="2500606" y="3706150"/>
                                          <a:pt x="2504049" y="3876883"/>
                                        </a:cubicBezTo>
                                        <a:cubicBezTo>
                                          <a:pt x="2507492" y="4047616"/>
                                          <a:pt x="2483590" y="4319366"/>
                                          <a:pt x="2504049" y="4632614"/>
                                        </a:cubicBezTo>
                                        <a:cubicBezTo>
                                          <a:pt x="2524508" y="4945862"/>
                                          <a:pt x="2518860" y="5622860"/>
                                          <a:pt x="2504049" y="5913513"/>
                                        </a:cubicBezTo>
                                        <a:cubicBezTo>
                                          <a:pt x="2405314" y="5916171"/>
                                          <a:pt x="2349923" y="5977217"/>
                                          <a:pt x="2354582" y="6062980"/>
                                        </a:cubicBezTo>
                                        <a:cubicBezTo>
                                          <a:pt x="2125113" y="6052984"/>
                                          <a:pt x="1984937" y="6041131"/>
                                          <a:pt x="1781252" y="6062980"/>
                                        </a:cubicBezTo>
                                        <a:cubicBezTo>
                                          <a:pt x="1577567" y="6084830"/>
                                          <a:pt x="1355650" y="6072778"/>
                                          <a:pt x="1229973" y="6062980"/>
                                        </a:cubicBezTo>
                                        <a:cubicBezTo>
                                          <a:pt x="1104296" y="6053182"/>
                                          <a:pt x="926595" y="6055988"/>
                                          <a:pt x="744848" y="6062980"/>
                                        </a:cubicBezTo>
                                        <a:cubicBezTo>
                                          <a:pt x="563101" y="6069972"/>
                                          <a:pt x="301911" y="6079598"/>
                                          <a:pt x="149467" y="6062980"/>
                                        </a:cubicBezTo>
                                        <a:cubicBezTo>
                                          <a:pt x="160650" y="5973798"/>
                                          <a:pt x="77125" y="5922123"/>
                                          <a:pt x="0" y="5913513"/>
                                        </a:cubicBezTo>
                                        <a:cubicBezTo>
                                          <a:pt x="15355" y="5773097"/>
                                          <a:pt x="10562" y="5558559"/>
                                          <a:pt x="0" y="5330704"/>
                                        </a:cubicBezTo>
                                        <a:cubicBezTo>
                                          <a:pt x="-10562" y="5102849"/>
                                          <a:pt x="-29624" y="4901251"/>
                                          <a:pt x="0" y="4690254"/>
                                        </a:cubicBezTo>
                                        <a:cubicBezTo>
                                          <a:pt x="29624" y="4479257"/>
                                          <a:pt x="5868" y="4392733"/>
                                          <a:pt x="0" y="4222726"/>
                                        </a:cubicBezTo>
                                        <a:cubicBezTo>
                                          <a:pt x="-5868" y="4052719"/>
                                          <a:pt x="5760" y="3928414"/>
                                          <a:pt x="0" y="3755198"/>
                                        </a:cubicBezTo>
                                        <a:cubicBezTo>
                                          <a:pt x="-5760" y="3581982"/>
                                          <a:pt x="4426" y="3426102"/>
                                          <a:pt x="0" y="3114748"/>
                                        </a:cubicBezTo>
                                        <a:cubicBezTo>
                                          <a:pt x="-4426" y="2803394"/>
                                          <a:pt x="5919" y="2705587"/>
                                          <a:pt x="0" y="2589580"/>
                                        </a:cubicBezTo>
                                        <a:cubicBezTo>
                                          <a:pt x="-5919" y="2473573"/>
                                          <a:pt x="-25270" y="2168279"/>
                                          <a:pt x="0" y="1891490"/>
                                        </a:cubicBezTo>
                                        <a:cubicBezTo>
                                          <a:pt x="25270" y="1614701"/>
                                          <a:pt x="2940" y="1565843"/>
                                          <a:pt x="0" y="1366321"/>
                                        </a:cubicBezTo>
                                        <a:cubicBezTo>
                                          <a:pt x="-2940" y="1166799"/>
                                          <a:pt x="10093" y="549192"/>
                                          <a:pt x="0" y="1494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25383" name="Text Box 3"/>
                        <wps:cNvSpPr txBox="1"/>
                        <wps:spPr>
                          <a:xfrm>
                            <a:off x="188609" y="36164"/>
                            <a:ext cx="4119336" cy="1337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3C628" w14:textId="4D659665" w:rsidR="003A39CB" w:rsidRDefault="003A39CB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CAKES</w:t>
                              </w:r>
                            </w:p>
                            <w:p w14:paraId="0355AB8C" w14:textId="32E7EB89" w:rsidR="00365F64" w:rsidRPr="00BA4A58" w:rsidRDefault="00EA5EC9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Macaron</w:t>
                              </w:r>
                              <w:r w:rsidR="00365F64" w:rsidRPr="00BA4A58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 w:rsidR="003A39CB"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Coffee | Butter Cream</w:t>
                              </w:r>
                            </w:p>
                            <w:p w14:paraId="08A2BB35" w14:textId="6173EE3C" w:rsidR="005A6EE8" w:rsidRPr="00BA4A58" w:rsidRDefault="00EA5EC9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Black Forest Tart</w:t>
                              </w:r>
                              <w:r w:rsidR="005A6EE8" w:rsidRPr="00BA4A58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 w:rsidR="003A39CB"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70% Chocolate | Cherry</w:t>
                              </w:r>
                            </w:p>
                            <w:p w14:paraId="11C11F1E" w14:textId="64EBF3B8" w:rsidR="003A39CB" w:rsidRPr="00BA4A58" w:rsidRDefault="003A39CB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Choux</w:t>
                              </w:r>
                              <w:r w:rsidR="0022326C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Bun</w:t>
                              </w:r>
                              <w:r w:rsidRPr="00BA4A58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 w:rsidR="0022326C"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 xml:space="preserve">Mixed Berry | </w:t>
                              </w:r>
                              <w:r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Vanilla Chantilly</w:t>
                              </w:r>
                            </w:p>
                            <w:p w14:paraId="71DA29DB" w14:textId="77777777" w:rsidR="008D26A2" w:rsidRPr="00BA4A58" w:rsidRDefault="008D26A2" w:rsidP="00365F64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86641" name="Straight Connector 27"/>
                        <wps:cNvCnPr/>
                        <wps:spPr>
                          <a:xfrm flipH="1" flipV="1">
                            <a:off x="336685" y="1416014"/>
                            <a:ext cx="3851910" cy="0"/>
                          </a:xfrm>
                          <a:prstGeom prst="line">
                            <a:avLst/>
                          </a:prstGeom>
                          <a:ln w="19050" cap="rnd" cmpd="dbl">
                            <a:solidFill>
                              <a:srgbClr val="B4B3AE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171965" name="Text Box 3"/>
                        <wps:cNvSpPr txBox="1"/>
                        <wps:spPr>
                          <a:xfrm>
                            <a:off x="214539" y="1596453"/>
                            <a:ext cx="4119336" cy="5427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131BF" w14:textId="595BD42F" w:rsidR="003A39CB" w:rsidRDefault="00EA5EC9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3A39CB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EASONAL SCONES</w:t>
                              </w:r>
                            </w:p>
                            <w:p w14:paraId="4F8FF4C3" w14:textId="756EA3DC" w:rsidR="00EA5EC9" w:rsidRDefault="00EA5EC9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Jam | Clotted Cream</w:t>
                              </w:r>
                            </w:p>
                            <w:p w14:paraId="7BEDFF89" w14:textId="77777777" w:rsidR="003A39CB" w:rsidRDefault="003A39CB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</w:p>
                            <w:p w14:paraId="33DB0C2B" w14:textId="77777777" w:rsidR="003A39CB" w:rsidRPr="00EA5EC9" w:rsidRDefault="003A39CB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943830" name="Straight Connector 27"/>
                        <wps:cNvCnPr/>
                        <wps:spPr>
                          <a:xfrm flipH="1" flipV="1">
                            <a:off x="326957" y="2266534"/>
                            <a:ext cx="3851910" cy="0"/>
                          </a:xfrm>
                          <a:prstGeom prst="line">
                            <a:avLst/>
                          </a:prstGeom>
                          <a:ln w="19050" cap="rnd" cmpd="dbl">
                            <a:solidFill>
                              <a:srgbClr val="B4B3AE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084734" name="Text Box 3"/>
                        <wps:cNvSpPr txBox="1"/>
                        <wps:spPr>
                          <a:xfrm>
                            <a:off x="224142" y="2354248"/>
                            <a:ext cx="4119245" cy="1014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8DDBC4" w14:textId="77777777" w:rsidR="003A39CB" w:rsidRPr="003A39CB" w:rsidRDefault="00EA5EC9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3A39CB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t>ANDWICHES</w:t>
                              </w:r>
                              <w:r w:rsidRPr="00BA4A58"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032C240D" w14:textId="4A72F781" w:rsidR="00EA5EC9" w:rsidRPr="003A39CB" w:rsidRDefault="00945031" w:rsidP="003A39CB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 xml:space="preserve">Ham | </w:t>
                              </w:r>
                              <w:r w:rsidR="003A39CB"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Wholegrain Mustard</w:t>
                              </w:r>
                            </w:p>
                            <w:p w14:paraId="4C99F4F5" w14:textId="7ECE0FCD" w:rsidR="003A39CB" w:rsidRDefault="003A39CB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Smoked Trout | Herb Emulsion</w:t>
                              </w:r>
                            </w:p>
                            <w:p w14:paraId="51875051" w14:textId="63E24062" w:rsidR="003A39CB" w:rsidRPr="00EA5EC9" w:rsidRDefault="003A39CB" w:rsidP="00EA5EC9">
                              <w:pPr>
                                <w:jc w:val="center"/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89684E">
                                <w:rPr>
                                  <w:rFonts w:ascii="Playfair 12pt" w:hAnsi="Playfair 12pt" w:cs="Playfair 12pt"/>
                                  <w:sz w:val="18"/>
                                  <w:szCs w:val="18"/>
                                </w:rPr>
                                <w:t>ucumber | Cream Cheese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798C1" id="Group 18" o:spid="_x0000_s1026" style="position:absolute;margin-left:-38.5pt;margin-top:128pt;width:353.85pt;height:313.5pt;z-index:251744256;mso-height-relative:margin" coordsize="44938,3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laque 17" o:spid="_x0000_s1027" type="#_x0000_t21" style="position:absolute;width:44938;height:34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" adj="940" filled="f" strokecolor="#979180" strokeweight="3.75pt">
                  <v:stroke linestyle="thickThi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886;top:361;width:41193;height:1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" filled="f" stroked="f" strokeweight=".5pt">
                  <v:textbox inset=",,,1mm">
                    <w:txbxContent>
                      <w:p w14:paraId="0643C628" w14:textId="4D659665" w:rsidR="003A39CB" w:rsidRDefault="003A39CB" w:rsidP="003A39CB">
                        <w:pPr>
                          <w:jc w:val="center"/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CAKES</w:t>
                        </w:r>
                      </w:p>
                      <w:p w14:paraId="0355AB8C" w14:textId="32E7EB89" w:rsidR="00365F64" w:rsidRPr="00BA4A58" w:rsidRDefault="00EA5EC9" w:rsidP="003A39CB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Macaron</w:t>
                        </w:r>
                        <w:r w:rsidR="00365F64" w:rsidRPr="00BA4A58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  <w:r w:rsidR="003A39CB"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Coffee | Butter Cream</w:t>
                        </w:r>
                      </w:p>
                      <w:p w14:paraId="08A2BB35" w14:textId="6173EE3C" w:rsidR="005A6EE8" w:rsidRPr="00BA4A58" w:rsidRDefault="00EA5EC9" w:rsidP="003A39CB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Black Forest Tart</w:t>
                        </w:r>
                        <w:r w:rsidR="005A6EE8" w:rsidRPr="00BA4A58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  <w:r w:rsidR="003A39CB"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70% Chocolate | Cherry</w:t>
                        </w:r>
                      </w:p>
                      <w:p w14:paraId="11C11F1E" w14:textId="64EBF3B8" w:rsidR="003A39CB" w:rsidRPr="00BA4A58" w:rsidRDefault="003A39CB" w:rsidP="003A39CB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Choux</w:t>
                        </w:r>
                        <w:r w:rsidR="0022326C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 xml:space="preserve"> Bun</w:t>
                        </w:r>
                        <w:r w:rsidRPr="00BA4A58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  <w:r w:rsidR="0022326C"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 xml:space="preserve">Mixed Berry | </w:t>
                        </w:r>
                        <w:r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Vanilla Chantilly</w:t>
                        </w:r>
                      </w:p>
                      <w:p w14:paraId="71DA29DB" w14:textId="77777777" w:rsidR="008D26A2" w:rsidRPr="00BA4A58" w:rsidRDefault="008D26A2" w:rsidP="00365F64">
                        <w:pPr>
                          <w:jc w:val="center"/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27" o:spid="_x0000_s1029" style="position:absolute;flip:x y;visibility:visible;mso-wrap-style:square" from="3366,14160" to="41885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" strokecolor="#b4b3ae" strokeweight="1.5pt">
                  <v:stroke startarrow="oval" endarrow="oval" linestyle="thinThin" joinstyle="miter" endcap="round"/>
                </v:line>
                <v:shape id="_x0000_s1030" type="#_x0000_t202" style="position:absolute;left:2145;top:15964;width:41193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" filled="f" stroked="f" strokeweight=".5pt">
                  <v:textbox inset=",,,1mm">
                    <w:txbxContent>
                      <w:p w14:paraId="309131BF" w14:textId="595BD42F" w:rsidR="003A39CB" w:rsidRDefault="00EA5EC9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S</w:t>
                        </w:r>
                        <w:r w:rsidR="003A39CB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EASONAL SCONES</w:t>
                        </w:r>
                      </w:p>
                      <w:p w14:paraId="4F8FF4C3" w14:textId="756EA3DC" w:rsidR="00EA5EC9" w:rsidRDefault="00EA5EC9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Jam | Clotted Cream</w:t>
                        </w:r>
                      </w:p>
                      <w:p w14:paraId="7BEDFF89" w14:textId="77777777" w:rsidR="003A39CB" w:rsidRDefault="003A39CB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</w:p>
                      <w:p w14:paraId="33DB0C2B" w14:textId="77777777" w:rsidR="003A39CB" w:rsidRPr="00EA5EC9" w:rsidRDefault="003A39CB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27" o:spid="_x0000_s1031" style="position:absolute;flip:x y;visibility:visible;mso-wrap-style:square" from="3269,22665" to="41788,2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" strokecolor="#b4b3ae" strokeweight="1.5pt">
                  <v:stroke startarrow="oval" endarrow="oval" linestyle="thinThin" joinstyle="miter" endcap="round"/>
                </v:line>
                <v:shape id="_x0000_s1032" type="#_x0000_t202" style="position:absolute;left:2241;top:23542;width:41192;height:10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" filled="f" stroked="f" strokeweight=".5pt">
                  <v:textbox inset=",,,1mm">
                    <w:txbxContent>
                      <w:p w14:paraId="378DDBC4" w14:textId="77777777" w:rsidR="003A39CB" w:rsidRPr="003A39CB" w:rsidRDefault="00EA5EC9" w:rsidP="003A39CB">
                        <w:pPr>
                          <w:jc w:val="center"/>
                          <w:rPr>
                            <w:rFonts w:ascii="Playfair 12pt" w:hAnsi="Playfair 12pt" w:cs="Playfair 12pt"/>
                            <w:sz w:val="4"/>
                            <w:szCs w:val="4"/>
                          </w:rPr>
                        </w:pPr>
                        <w:r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S</w:t>
                        </w:r>
                        <w:r w:rsidR="003A39CB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t>ANDWICHES</w:t>
                        </w:r>
                        <w:r w:rsidRPr="00BA4A58"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</w:p>
                      <w:p w14:paraId="032C240D" w14:textId="4A72F781" w:rsidR="00EA5EC9" w:rsidRPr="003A39CB" w:rsidRDefault="00945031" w:rsidP="003A39CB">
                        <w:pPr>
                          <w:jc w:val="center"/>
                          <w:rPr>
                            <w:rFonts w:ascii="Playfair 12pt" w:hAnsi="Playfair 12pt" w:cs="Playfair 12p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 xml:space="preserve">Ham | </w:t>
                        </w:r>
                        <w:r w:rsidR="003A39CB"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Wholegrain Mustard</w:t>
                        </w:r>
                      </w:p>
                      <w:p w14:paraId="4C99F4F5" w14:textId="7ECE0FCD" w:rsidR="003A39CB" w:rsidRDefault="003A39CB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Smoked Trout | Herb Emulsion</w:t>
                        </w:r>
                      </w:p>
                      <w:p w14:paraId="51875051" w14:textId="63E24062" w:rsidR="003A39CB" w:rsidRPr="00EA5EC9" w:rsidRDefault="003A39CB" w:rsidP="00EA5EC9">
                        <w:pPr>
                          <w:jc w:val="center"/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C</w:t>
                        </w:r>
                        <w:r w:rsidR="0089684E">
                          <w:rPr>
                            <w:rFonts w:ascii="Playfair 12pt" w:hAnsi="Playfair 12pt" w:cs="Playfair 12pt"/>
                            <w:sz w:val="18"/>
                            <w:szCs w:val="18"/>
                          </w:rPr>
                          <w:t>ucumber | Cream Cheese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03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CFD3D8" wp14:editId="115CD249">
                <wp:simplePos x="0" y="0"/>
                <wp:positionH relativeFrom="column">
                  <wp:posOffset>272415</wp:posOffset>
                </wp:positionH>
                <wp:positionV relativeFrom="paragraph">
                  <wp:posOffset>1145310</wp:posOffset>
                </wp:positionV>
                <wp:extent cx="2962910" cy="254635"/>
                <wp:effectExtent l="0" t="0" r="0" b="0"/>
                <wp:wrapNone/>
                <wp:docPr id="4409447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2822E" w14:textId="23B9DAA3" w:rsidR="0068113C" w:rsidRPr="00365F64" w:rsidRDefault="0068113C" w:rsidP="0068113C">
                            <w:pPr>
                              <w:tabs>
                                <w:tab w:val="left" w:pos="11670"/>
                              </w:tabs>
                              <w:jc w:val="center"/>
                              <w:rPr>
                                <w:rFonts w:ascii="Playfair 12pt Medium" w:hAnsi="Playfair 12pt Medium" w:cs="Playfair 12pt Mediu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layfair 12pt" w:hAnsi="Playfair 12pt" w:cs="Playfair 12pt"/>
                                <w:sz w:val="20"/>
                                <w:szCs w:val="20"/>
                              </w:rPr>
                              <w:t xml:space="preserve">Per person | </w:t>
                            </w:r>
                            <w:r w:rsidR="003A39CB">
                              <w:rPr>
                                <w:rFonts w:ascii="Playfair 12pt" w:hAnsi="Playfair 12pt" w:cs="Playfair 12pt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68113C">
                              <w:rPr>
                                <w:rFonts w:ascii="Playfair 12pt" w:hAnsi="Playfair 12pt" w:cs="Playfair 12pt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Playfair 12pt" w:hAnsi="Playfair 12pt" w:cs="Playfair 12p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13C">
                              <w:rPr>
                                <w:rFonts w:ascii="Playfair 12pt" w:hAnsi="Playfair 12pt" w:cs="Playfair 12pt"/>
                                <w:sz w:val="20"/>
                                <w:szCs w:val="20"/>
                              </w:rPr>
                              <w:t>(</w:t>
                            </w:r>
                            <w:r w:rsidRPr="00EA5EC9">
                              <w:rPr>
                                <w:rFonts w:ascii="Playfair 12pt" w:hAnsi="Playfair 12pt" w:cs="Playfair 12pt"/>
                                <w:i/>
                                <w:iCs/>
                                <w:sz w:val="20"/>
                                <w:szCs w:val="20"/>
                              </w:rPr>
                              <w:t>+</w:t>
                            </w:r>
                            <w:r w:rsidR="003A39CB">
                              <w:rPr>
                                <w:rFonts w:ascii="Playfair 12pt" w:hAnsi="Playfair 12pt" w:cs="Playfair 12pt"/>
                                <w:i/>
                                <w:iCs/>
                                <w:sz w:val="20"/>
                                <w:szCs w:val="20"/>
                              </w:rPr>
                              <w:t>English Sparkling</w:t>
                            </w:r>
                            <w:r>
                              <w:rPr>
                                <w:rFonts w:ascii="Playfair 12pt" w:hAnsi="Playfair 12pt" w:cs="Playfair 12p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3A39CB">
                              <w:rPr>
                                <w:rFonts w:ascii="Playfair 12pt" w:hAnsi="Playfair 12pt" w:cs="Playfair 12pt"/>
                                <w:b/>
                                <w:bCs/>
                                <w:sz w:val="20"/>
                                <w:szCs w:val="20"/>
                              </w:rPr>
                              <w:t>44</w:t>
                            </w:r>
                            <w:r w:rsidRPr="0068113C">
                              <w:rPr>
                                <w:rFonts w:ascii="Playfair 12pt" w:hAnsi="Playfair 12pt" w:cs="Playfair 12pt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D3D8" id="Text Box 3" o:spid="_x0000_s1033" type="#_x0000_t202" style="position:absolute;margin-left:21.45pt;margin-top:90.2pt;width:233.3pt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" filled="f" stroked="f" strokeweight=".5pt">
                <v:textbox inset=",,,1mm">
                  <w:txbxContent>
                    <w:p w14:paraId="3272822E" w14:textId="23B9DAA3" w:rsidR="0068113C" w:rsidRPr="00365F64" w:rsidRDefault="0068113C" w:rsidP="0068113C">
                      <w:pPr>
                        <w:tabs>
                          <w:tab w:val="left" w:pos="11670"/>
                        </w:tabs>
                        <w:jc w:val="center"/>
                        <w:rPr>
                          <w:rFonts w:ascii="Playfair 12pt Medium" w:hAnsi="Playfair 12pt Medium" w:cs="Playfair 12pt Medium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layfair 12pt" w:hAnsi="Playfair 12pt" w:cs="Playfair 12pt"/>
                          <w:sz w:val="20"/>
                          <w:szCs w:val="20"/>
                        </w:rPr>
                        <w:t xml:space="preserve">Per person | </w:t>
                      </w:r>
                      <w:r w:rsidR="003A39CB">
                        <w:rPr>
                          <w:rFonts w:ascii="Playfair 12pt" w:hAnsi="Playfair 12pt" w:cs="Playfair 12pt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68113C">
                        <w:rPr>
                          <w:rFonts w:ascii="Playfair 12pt" w:hAnsi="Playfair 12pt" w:cs="Playfair 12pt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Playfair 12pt" w:hAnsi="Playfair 12pt" w:cs="Playfair 12p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8113C">
                        <w:rPr>
                          <w:rFonts w:ascii="Playfair 12pt" w:hAnsi="Playfair 12pt" w:cs="Playfair 12pt"/>
                          <w:sz w:val="20"/>
                          <w:szCs w:val="20"/>
                        </w:rPr>
                        <w:t>(</w:t>
                      </w:r>
                      <w:r w:rsidRPr="00EA5EC9">
                        <w:rPr>
                          <w:rFonts w:ascii="Playfair 12pt" w:hAnsi="Playfair 12pt" w:cs="Playfair 12pt"/>
                          <w:i/>
                          <w:iCs/>
                          <w:sz w:val="20"/>
                          <w:szCs w:val="20"/>
                        </w:rPr>
                        <w:t>+</w:t>
                      </w:r>
                      <w:r w:rsidR="003A39CB">
                        <w:rPr>
                          <w:rFonts w:ascii="Playfair 12pt" w:hAnsi="Playfair 12pt" w:cs="Playfair 12pt"/>
                          <w:i/>
                          <w:iCs/>
                          <w:sz w:val="20"/>
                          <w:szCs w:val="20"/>
                        </w:rPr>
                        <w:t>English Sparkling</w:t>
                      </w:r>
                      <w:r>
                        <w:rPr>
                          <w:rFonts w:ascii="Playfair 12pt" w:hAnsi="Playfair 12pt" w:cs="Playfair 12pt"/>
                          <w:b/>
                          <w:bCs/>
                          <w:sz w:val="20"/>
                          <w:szCs w:val="20"/>
                        </w:rPr>
                        <w:t xml:space="preserve"> | </w:t>
                      </w:r>
                      <w:r w:rsidR="003A39CB">
                        <w:rPr>
                          <w:rFonts w:ascii="Playfair 12pt" w:hAnsi="Playfair 12pt" w:cs="Playfair 12pt"/>
                          <w:b/>
                          <w:bCs/>
                          <w:sz w:val="20"/>
                          <w:szCs w:val="20"/>
                        </w:rPr>
                        <w:t>44</w:t>
                      </w:r>
                      <w:r w:rsidRPr="0068113C">
                        <w:rPr>
                          <w:rFonts w:ascii="Playfair 12pt" w:hAnsi="Playfair 12pt" w:cs="Playfair 12pt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8113C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8A76D57" wp14:editId="2A1A9AB8">
                <wp:simplePos x="0" y="0"/>
                <wp:positionH relativeFrom="column">
                  <wp:posOffset>-424887</wp:posOffset>
                </wp:positionH>
                <wp:positionV relativeFrom="paragraph">
                  <wp:posOffset>740780</wp:posOffset>
                </wp:positionV>
                <wp:extent cx="4378962" cy="317500"/>
                <wp:effectExtent l="38100" t="0" r="15240" b="0"/>
                <wp:wrapNone/>
                <wp:docPr id="212748571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62" cy="317500"/>
                          <a:chOff x="-7" y="0"/>
                          <a:chExt cx="2734732" cy="319015"/>
                        </a:xfrm>
                      </wpg:grpSpPr>
                      <wps:wsp>
                        <wps:cNvPr id="477817428" name="Text Box 3"/>
                        <wps:cNvSpPr txBox="1"/>
                        <wps:spPr>
                          <a:xfrm>
                            <a:off x="414" y="0"/>
                            <a:ext cx="2734310" cy="319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4EB2E" w14:textId="77777777" w:rsidR="003553C2" w:rsidRPr="00BA4A58" w:rsidRDefault="0068113C" w:rsidP="00871E62">
                              <w:pPr>
                                <w:jc w:val="center"/>
                                <w:rPr>
                                  <w:rFonts w:ascii="Egbert Med" w:hAnsi="Egbert Med" w:cs="Big Caslon Medium"/>
                                  <w:color w:val="6B665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Egbert Med" w:hAnsi="Egbert Med" w:cs="Big Caslon Medium"/>
                                  <w:color w:val="6B665A"/>
                                  <w:sz w:val="32"/>
                                  <w:szCs w:val="32"/>
                                </w:rPr>
                                <w:t>AFTERNOON TEA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322029" name="Straight Connector 27"/>
                        <wps:cNvCnPr/>
                        <wps:spPr>
                          <a:xfrm>
                            <a:off x="1970317" y="159542"/>
                            <a:ext cx="764408" cy="0"/>
                          </a:xfrm>
                          <a:prstGeom prst="line">
                            <a:avLst/>
                          </a:prstGeom>
                          <a:ln w="19050" cap="rnd" cmpd="dbl">
                            <a:solidFill>
                              <a:srgbClr val="B4B3AE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0294749" name="Straight Connector 27"/>
                        <wps:cNvCnPr/>
                        <wps:spPr>
                          <a:xfrm flipH="1" flipV="1">
                            <a:off x="-7" y="159291"/>
                            <a:ext cx="764408" cy="30"/>
                          </a:xfrm>
                          <a:prstGeom prst="line">
                            <a:avLst/>
                          </a:prstGeom>
                          <a:ln w="19050" cap="rnd" cmpd="dbl">
                            <a:solidFill>
                              <a:srgbClr val="B4B3AE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A76D57" id="Group 30" o:spid="_x0000_s1034" style="position:absolute;margin-left:-33.45pt;margin-top:58.35pt;width:344.8pt;height:25pt;z-index:251697152;mso-width-relative:margin" coordorigin="" coordsize="27347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">
                <v:shape id="_x0000_s1035" type="#_x0000_t202" style="position:absolute;left:4;width:27343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" filled="f" stroked="f" strokeweight=".5pt">
                  <v:textbox inset=",,,1mm">
                    <w:txbxContent>
                      <w:p w14:paraId="0C04EB2E" w14:textId="77777777" w:rsidR="003553C2" w:rsidRPr="00BA4A58" w:rsidRDefault="0068113C" w:rsidP="00871E62">
                        <w:pPr>
                          <w:jc w:val="center"/>
                          <w:rPr>
                            <w:rFonts w:ascii="Egbert Med" w:hAnsi="Egbert Med" w:cs="Big Caslon Medium"/>
                            <w:color w:val="6B665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Egbert Med" w:hAnsi="Egbert Med" w:cs="Big Caslon Medium"/>
                            <w:color w:val="6B665A"/>
                            <w:sz w:val="32"/>
                            <w:szCs w:val="32"/>
                          </w:rPr>
                          <w:t>AFTERNOON TEA</w:t>
                        </w:r>
                      </w:p>
                    </w:txbxContent>
                  </v:textbox>
                </v:shape>
                <v:line id="Straight Connector 27" o:spid="_x0000_s1036" style="position:absolute;visibility:visible;mso-wrap-style:square" from="19703,1595" to="27347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" strokecolor="#b4b3ae" strokeweight="1.5pt">
                  <v:stroke endarrow="oval" linestyle="thinThin" joinstyle="miter" endcap="round"/>
                </v:line>
                <v:line id="Straight Connector 27" o:spid="_x0000_s1037" style="position:absolute;flip:x y;visibility:visible;mso-wrap-style:square" from="0,1592" to="764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" strokecolor="#b4b3ae" strokeweight="1.5pt">
                  <v:stroke endarrow="oval" linestyle="thinThin" joinstyle="miter" endcap="round"/>
                </v:line>
              </v:group>
            </w:pict>
          </mc:Fallback>
        </mc:AlternateContent>
      </w:r>
    </w:p>
    <w:sectPr w:rsidR="00200B9A" w:rsidRPr="00200B9A" w:rsidSect="008705B0">
      <w:headerReference w:type="even" r:id="rId8"/>
      <w:headerReference w:type="default" r:id="rId9"/>
      <w:headerReference w:type="first" r:id="rId10"/>
      <w:footerReference w:type="first" r:id="rId11"/>
      <w:pgSz w:w="8400" w:h="1190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76232" w14:textId="77777777" w:rsidR="00314C61" w:rsidRDefault="00314C61" w:rsidP="00DC7179">
      <w:pPr>
        <w:spacing w:after="0" w:line="240" w:lineRule="auto"/>
      </w:pPr>
      <w:r>
        <w:separator/>
      </w:r>
    </w:p>
  </w:endnote>
  <w:endnote w:type="continuationSeparator" w:id="0">
    <w:p w14:paraId="555F5A76" w14:textId="77777777" w:rsidR="00314C61" w:rsidRDefault="00314C61" w:rsidP="00DC7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efin Sans">
    <w:charset w:val="00"/>
    <w:family w:val="auto"/>
    <w:pitch w:val="variable"/>
    <w:sig w:usb0="A00000FF" w:usb1="4000204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429210-5E1B-4F60-BCFF-3A682720117C}"/>
    <w:embedBold r:id="rId2" w:fontKey="{1274A126-1FE4-40C8-96B9-C6DCF106257F}"/>
    <w:embedItalic r:id="rId3" w:fontKey="{4074812A-E80F-421E-BB89-EF46C6DEC9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29FD754-4086-45BA-BAAC-D0B72502EBD1}"/>
  </w:font>
  <w:font w:name="Playfair 12pt">
    <w:panose1 w:val="00000000000000000000"/>
    <w:charset w:val="4D"/>
    <w:family w:val="auto"/>
    <w:pitch w:val="variable"/>
    <w:sig w:usb0="A10002FF" w:usb1="4000207B" w:usb2="00000008" w:usb3="00000000" w:csb0="00000197" w:csb1="00000000"/>
    <w:embedRegular r:id="rId5" w:fontKey="{C9AAADEF-742F-404D-8432-B3779205BD74}"/>
    <w:embedBold r:id="rId6" w:fontKey="{7E2B2251-4602-438A-BBC1-EEE4A683835E}"/>
    <w:embedItalic r:id="rId7" w:fontKey="{C84A4D7A-0928-48DF-9711-46B440E2D442}"/>
  </w:font>
  <w:font w:name="Playfair 12pt Medium">
    <w:panose1 w:val="00000000000000000000"/>
    <w:charset w:val="4D"/>
    <w:family w:val="auto"/>
    <w:pitch w:val="variable"/>
    <w:sig w:usb0="A10002FF" w:usb1="4000207B" w:usb2="00000008" w:usb3="00000000" w:csb0="00000197" w:csb1="00000000"/>
    <w:embedBold r:id="rId8" w:fontKey="{0A346F2C-7091-4735-9997-53A039EA9C6A}"/>
  </w:font>
  <w:font w:name="Egbert Med">
    <w:panose1 w:val="00000000000000000000"/>
    <w:charset w:val="00"/>
    <w:family w:val="modern"/>
    <w:notTrueType/>
    <w:pitch w:val="variable"/>
    <w:sig w:usb0="80000027" w:usb1="40000000" w:usb2="00000000" w:usb3="00000000" w:csb0="00000093" w:csb1="00000000"/>
  </w:font>
  <w:font w:name="Big Caslon Medium">
    <w:altName w:val="Arial"/>
    <w:charset w:val="B1"/>
    <w:family w:val="auto"/>
    <w:pitch w:val="variable"/>
    <w:sig w:usb0="80000863" w:usb1="00000000" w:usb2="00000000" w:usb3="00000000" w:csb0="000001FB" w:csb1="00000000"/>
  </w:font>
  <w:font w:name="Playfair 12pt Light">
    <w:panose1 w:val="00000000000000000000"/>
    <w:charset w:val="4D"/>
    <w:family w:val="auto"/>
    <w:pitch w:val="variable"/>
    <w:sig w:usb0="A10002FF" w:usb1="4000207B" w:usb2="00000008" w:usb3="00000000" w:csb0="00000197" w:csb1="00000000"/>
    <w:embedRegular r:id="rId9" w:fontKey="{78784CFC-B272-43D0-849D-9DD397285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EFCA9" w14:textId="77777777" w:rsidR="00673BFC" w:rsidRDefault="00E66E2F">
    <w:pPr>
      <w:pStyle w:val="Footer"/>
    </w:pPr>
    <w:r>
      <w:rPr>
        <w:rFonts w:ascii="Playfair 12pt Light" w:hAnsi="Playfair 12pt Light" w:cs="Playfair 12pt Light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A01AE51" wp14:editId="5D893B6E">
              <wp:simplePos x="0" y="0"/>
              <wp:positionH relativeFrom="margin">
                <wp:posOffset>373158</wp:posOffset>
              </wp:positionH>
              <wp:positionV relativeFrom="paragraph">
                <wp:posOffset>-218440</wp:posOffset>
              </wp:positionV>
              <wp:extent cx="3470275" cy="464820"/>
              <wp:effectExtent l="0" t="0" r="0" b="0"/>
              <wp:wrapNone/>
              <wp:docPr id="5626442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0275" cy="464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AEB090" w14:textId="77777777" w:rsidR="00FD0137" w:rsidRPr="00B639CB" w:rsidRDefault="00FD0137" w:rsidP="00B639CB">
                          <w:pPr>
                            <w:pStyle w:val="Footer"/>
                            <w:jc w:val="center"/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</w:pPr>
                          <w:bookmarkStart w:id="0" w:name="_Hlk151041927"/>
                          <w:r w:rsidRPr="00955E35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A discretionary service charge of 10% will</w:t>
                          </w:r>
                          <w:r w:rsidR="00EA7876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55E35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be added to your bill.</w:t>
                          </w:r>
                          <w:r w:rsidR="00871E62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 xml:space="preserve"> </w:t>
                          </w:r>
                          <w:r w:rsidR="009A7F7A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 xml:space="preserve">Please advise us of an </w:t>
                          </w:r>
                          <w:r w:rsidR="009A7F7A" w:rsidRPr="00450A54">
                            <w:rPr>
                              <w:rFonts w:ascii="Playfair 12pt" w:hAnsi="Playfair 12pt" w:cs="Playfair 12pt"/>
                              <w:b/>
                              <w:bCs/>
                              <w:sz w:val="16"/>
                              <w:szCs w:val="16"/>
                            </w:rPr>
                            <w:t>allergies or dietary requirements</w:t>
                          </w:r>
                          <w:r w:rsidR="009A7F7A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 xml:space="preserve">. </w:t>
                          </w:r>
                          <w:r w:rsidR="00555996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W</w:t>
                          </w:r>
                          <w:r w:rsidRPr="00955E35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e cannot guarantee</w:t>
                          </w:r>
                          <w:r w:rsidR="00871E62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55E35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the absence of any traces of food allergens in any of our ingredients</w:t>
                          </w:r>
                          <w:bookmarkEnd w:id="0"/>
                          <w:r w:rsidR="00B639CB">
                            <w:rPr>
                              <w:rFonts w:ascii="Playfair 12pt Light" w:hAnsi="Playfair 12pt Light" w:cs="Playfair 12pt Light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1AE5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29.4pt;margin-top:-17.2pt;width:273.25pt;height:36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e2HQIAADMEAAAOAAAAZHJzL2Uyb0RvYy54bWysU11v2yAUfZ+0/4B4X+ykTt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" filled="f" stroked="f" strokeweight=".5pt">
              <v:textbox>
                <w:txbxContent>
                  <w:p w14:paraId="7AAEB090" w14:textId="77777777" w:rsidR="00FD0137" w:rsidRPr="00B639CB" w:rsidRDefault="00FD0137" w:rsidP="00B639CB">
                    <w:pPr>
                      <w:pStyle w:val="Footer"/>
                      <w:jc w:val="center"/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</w:pPr>
                    <w:bookmarkStart w:id="1" w:name="_Hlk151041927"/>
                    <w:r w:rsidRPr="00955E35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A discretionary service charge of 10% will</w:t>
                    </w:r>
                    <w:r w:rsidR="00EA7876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 xml:space="preserve"> </w:t>
                    </w:r>
                    <w:r w:rsidRPr="00955E35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be added to your bill.</w:t>
                    </w:r>
                    <w:r w:rsidR="00871E62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 xml:space="preserve"> </w:t>
                    </w:r>
                    <w:r w:rsidR="009A7F7A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 xml:space="preserve">Please advise us of an </w:t>
                    </w:r>
                    <w:r w:rsidR="009A7F7A" w:rsidRPr="00450A54">
                      <w:rPr>
                        <w:rFonts w:ascii="Playfair 12pt" w:hAnsi="Playfair 12pt" w:cs="Playfair 12pt"/>
                        <w:b/>
                        <w:bCs/>
                        <w:sz w:val="16"/>
                        <w:szCs w:val="16"/>
                      </w:rPr>
                      <w:t>allergies or dietary requirements</w:t>
                    </w:r>
                    <w:r w:rsidR="009A7F7A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 xml:space="preserve">. </w:t>
                    </w:r>
                    <w:r w:rsidR="00555996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W</w:t>
                    </w:r>
                    <w:r w:rsidRPr="00955E35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e cannot guarantee</w:t>
                    </w:r>
                    <w:r w:rsidR="00871E62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 xml:space="preserve"> </w:t>
                    </w:r>
                    <w:r w:rsidRPr="00955E35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the absence of any traces of food allergens in any of our ingredients</w:t>
                    </w:r>
                    <w:bookmarkEnd w:id="1"/>
                    <w:r w:rsidR="00B639CB">
                      <w:rPr>
                        <w:rFonts w:ascii="Playfair 12pt Light" w:hAnsi="Playfair 12pt Light" w:cs="Playfair 12pt Light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7392" behindDoc="1" locked="0" layoutInCell="1" allowOverlap="1" wp14:anchorId="74B9DB47" wp14:editId="191E1759">
          <wp:simplePos x="0" y="0"/>
          <wp:positionH relativeFrom="column">
            <wp:posOffset>-503142</wp:posOffset>
          </wp:positionH>
          <wp:positionV relativeFrom="paragraph">
            <wp:posOffset>-276860</wp:posOffset>
          </wp:positionV>
          <wp:extent cx="519904" cy="519904"/>
          <wp:effectExtent l="0" t="0" r="1270" b="1270"/>
          <wp:wrapNone/>
          <wp:docPr id="1360988221" name="Picture 1" descr="A yellow sign with black text and red flow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583468" name="Picture 1" descr="A yellow sign with black text and red flow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904" cy="519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533FE" w14:textId="77777777" w:rsidR="00314C61" w:rsidRDefault="00314C61" w:rsidP="00DC7179">
      <w:pPr>
        <w:spacing w:after="0" w:line="240" w:lineRule="auto"/>
      </w:pPr>
      <w:r>
        <w:separator/>
      </w:r>
    </w:p>
  </w:footnote>
  <w:footnote w:type="continuationSeparator" w:id="0">
    <w:p w14:paraId="4C393437" w14:textId="77777777" w:rsidR="00314C61" w:rsidRDefault="00314C61" w:rsidP="00DC7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F44FB" w14:textId="77777777" w:rsidR="00100A50" w:rsidRDefault="00000000">
    <w:pPr>
      <w:pStyle w:val="Header"/>
    </w:pPr>
    <w:r>
      <w:rPr>
        <w:noProof/>
      </w:rPr>
      <w:pict w14:anchorId="675C36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10237" o:spid="_x0000_s1027" type="#_x0000_t75" alt="" style="position:absolute;margin-left:0;margin-top:0;width:1500pt;height:1000pt;z-index:-2516142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FCBB" w14:textId="77777777" w:rsidR="00DC7179" w:rsidRDefault="00000000">
    <w:pPr>
      <w:pStyle w:val="Header"/>
    </w:pPr>
    <w:r>
      <w:rPr>
        <w:noProof/>
      </w:rPr>
      <w:pict w14:anchorId="579E3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10238" o:spid="_x0000_s1026" type="#_x0000_t75" alt="" style="position:absolute;margin-left:0;margin-top:0;width:1500pt;height:1000pt;z-index:-2516111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"/>
          <w10:wrap anchorx="margin" anchory="margin"/>
        </v:shape>
      </w:pict>
    </w:r>
    <w:r w:rsidR="00FD0137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CD5DD89" wp14:editId="63A0C74E">
              <wp:simplePos x="0" y="0"/>
              <wp:positionH relativeFrom="margin">
                <wp:posOffset>-914400</wp:posOffset>
              </wp:positionH>
              <wp:positionV relativeFrom="margin">
                <wp:posOffset>-909320</wp:posOffset>
              </wp:positionV>
              <wp:extent cx="10693400" cy="7581900"/>
              <wp:effectExtent l="0" t="0" r="12700" b="12700"/>
              <wp:wrapNone/>
              <wp:docPr id="1431738366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3400" cy="7581900"/>
                      </a:xfrm>
                      <a:prstGeom prst="frame">
                        <a:avLst>
                          <a:gd name="adj1" fmla="val 2450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rgbClr val="B3AEA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537A48" w14:textId="77777777" w:rsidR="00FD0137" w:rsidRDefault="00FD0137" w:rsidP="00FD0137">
                          <w:pPr>
                            <w:jc w:val="center"/>
                          </w:pPr>
                          <w:r>
                            <w:t>≈x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5DD89" id="Rectangle 19" o:spid="_x0000_s1038" style="position:absolute;margin-left:-1in;margin-top:-71.6pt;width:842pt;height:59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693400,7581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" adj="-11796480,,5400" path="m,l10693400,r,7581900l,7581900,,xm185757,185757r,7210386l10507643,7396143r,-7210386l185757,185757xe" fillcolor="white [3212]" strokecolor="#b3aea1">
              <v:stroke joinstyle="miter"/>
              <v:formulas/>
              <v:path arrowok="t" o:connecttype="custom" o:connectlocs="0,0;10693400,0;10693400,7581900;0,7581900;0,0;185757,185757;185757,7396143;10507643,7396143;10507643,185757;185757,185757" o:connectangles="0,0,0,0,0,0,0,0,0,0" textboxrect="0,0,10693400,7581900"/>
              <v:textbox>
                <w:txbxContent>
                  <w:p w14:paraId="3C537A48" w14:textId="77777777" w:rsidR="00FD0137" w:rsidRDefault="00FD0137" w:rsidP="00FD0137">
                    <w:pPr>
                      <w:jc w:val="center"/>
                    </w:pPr>
                    <w:r>
                      <w:t>≈x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65C30" w:rsidRPr="00C21A8C">
      <w:rPr>
        <w:noProof/>
      </w:rPr>
      <w:drawing>
        <wp:anchor distT="0" distB="0" distL="114300" distR="114300" simplePos="0" relativeHeight="251675648" behindDoc="1" locked="0" layoutInCell="1" allowOverlap="1" wp14:anchorId="2A0AE2F7" wp14:editId="7EB1D938">
          <wp:simplePos x="0" y="0"/>
          <wp:positionH relativeFrom="margin">
            <wp:posOffset>-4892634</wp:posOffset>
          </wp:positionH>
          <wp:positionV relativeFrom="margin">
            <wp:posOffset>-3479470</wp:posOffset>
          </wp:positionV>
          <wp:extent cx="1532586" cy="1084993"/>
          <wp:effectExtent l="0" t="0" r="4445" b="0"/>
          <wp:wrapNone/>
          <wp:docPr id="103826418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769311" name="Picture 461769311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586" cy="1084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20BAD" w14:textId="77777777" w:rsidR="00B87E37" w:rsidRDefault="00BA4A58">
    <w:pPr>
      <w:pStyle w:val="Header"/>
    </w:pPr>
    <w:r>
      <w:rPr>
        <w:noProof/>
      </w:rPr>
      <w:drawing>
        <wp:anchor distT="0" distB="0" distL="114300" distR="114300" simplePos="0" relativeHeight="251709440" behindDoc="0" locked="0" layoutInCell="1" allowOverlap="1" wp14:anchorId="07E74217" wp14:editId="4DDF32DD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1647825" cy="914400"/>
          <wp:effectExtent l="0" t="0" r="3175" b="0"/>
          <wp:wrapNone/>
          <wp:docPr id="7737997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799720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6AF1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10236" o:spid="_x0000_s1025" type="#_x0000_t75" alt="" style="position:absolute;margin-left:0;margin-top:0;width:1500pt;height:1000pt;z-index:-2516172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xture"/>
          <w10:wrap anchorx="margin" anchory="margin"/>
        </v:shape>
      </w:pict>
    </w:r>
    <w:r w:rsidR="00FD0137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74CDC58" wp14:editId="2AADD644">
              <wp:simplePos x="0" y="0"/>
              <wp:positionH relativeFrom="margin">
                <wp:posOffset>-914400</wp:posOffset>
              </wp:positionH>
              <wp:positionV relativeFrom="margin">
                <wp:posOffset>-931545</wp:posOffset>
              </wp:positionV>
              <wp:extent cx="5328000" cy="7581900"/>
              <wp:effectExtent l="0" t="0" r="19050" b="12700"/>
              <wp:wrapNone/>
              <wp:docPr id="2036714150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8000" cy="7581900"/>
                      </a:xfrm>
                      <a:prstGeom prst="frame">
                        <a:avLst>
                          <a:gd name="adj1" fmla="val 2450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rgbClr val="B3AEA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89A9F4" w14:textId="77777777" w:rsidR="00FD0137" w:rsidRDefault="00FD0137" w:rsidP="00FD0137">
                          <w:pPr>
                            <w:jc w:val="center"/>
                          </w:pPr>
                          <w:r>
                            <w:t>≈x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CDC58" id="_x0000_s1039" style="position:absolute;margin-left:-1in;margin-top:-73.35pt;width:419.55pt;height:59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5328000,7581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" adj="-11796480,,5400" path="m,l5328000,r,7581900l,7581900,,xm130536,130536r,7320828l5197464,7451364r,-7320828l130536,130536xe" fillcolor="white [3212]" strokecolor="#b3aea1">
              <v:stroke joinstyle="miter"/>
              <v:formulas/>
              <v:path arrowok="t" o:connecttype="custom" o:connectlocs="0,0;5328000,0;5328000,7581900;0,7581900;0,0;130536,130536;130536,7451364;5197464,7451364;5197464,130536;130536,130536" o:connectangles="0,0,0,0,0,0,0,0,0,0" textboxrect="0,0,5328000,7581900"/>
              <v:textbox>
                <w:txbxContent>
                  <w:p w14:paraId="7989A9F4" w14:textId="77777777" w:rsidR="00FD0137" w:rsidRDefault="00FD0137" w:rsidP="00FD0137">
                    <w:pPr>
                      <w:jc w:val="center"/>
                    </w:pPr>
                    <w:r>
                      <w:t>≈x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E334A6"/>
    <w:multiLevelType w:val="hybridMultilevel"/>
    <w:tmpl w:val="81FE7374"/>
    <w:lvl w:ilvl="0" w:tplc="EE7EDF92"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66188"/>
    <w:multiLevelType w:val="hybridMultilevel"/>
    <w:tmpl w:val="E1EA6516"/>
    <w:lvl w:ilvl="0" w:tplc="94FC1D7E"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66708"/>
    <w:multiLevelType w:val="hybridMultilevel"/>
    <w:tmpl w:val="4D1E03DC"/>
    <w:lvl w:ilvl="0" w:tplc="265269AC">
      <w:numFmt w:val="bullet"/>
      <w:lvlText w:val="-"/>
      <w:lvlJc w:val="left"/>
      <w:pPr>
        <w:ind w:left="1080" w:hanging="360"/>
      </w:pPr>
      <w:rPr>
        <w:rFonts w:ascii="Josefin Sans" w:eastAsiaTheme="minorHAnsi" w:hAnsi="Josefin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56344993">
    <w:abstractNumId w:val="1"/>
  </w:num>
  <w:num w:numId="2" w16cid:durableId="709762239">
    <w:abstractNumId w:val="2"/>
  </w:num>
  <w:num w:numId="3" w16cid:durableId="1502576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9CB"/>
    <w:rsid w:val="00026E23"/>
    <w:rsid w:val="000F40F3"/>
    <w:rsid w:val="00100A50"/>
    <w:rsid w:val="00151561"/>
    <w:rsid w:val="00152028"/>
    <w:rsid w:val="00174559"/>
    <w:rsid w:val="00200B9A"/>
    <w:rsid w:val="0022326C"/>
    <w:rsid w:val="00224E82"/>
    <w:rsid w:val="002706AD"/>
    <w:rsid w:val="00284F21"/>
    <w:rsid w:val="002A4A44"/>
    <w:rsid w:val="002A57B3"/>
    <w:rsid w:val="002E4138"/>
    <w:rsid w:val="0031233E"/>
    <w:rsid w:val="00314C61"/>
    <w:rsid w:val="003360A5"/>
    <w:rsid w:val="003553C2"/>
    <w:rsid w:val="00365F64"/>
    <w:rsid w:val="003873D8"/>
    <w:rsid w:val="003A39CB"/>
    <w:rsid w:val="00410146"/>
    <w:rsid w:val="0043445F"/>
    <w:rsid w:val="00447697"/>
    <w:rsid w:val="00450A54"/>
    <w:rsid w:val="0046307C"/>
    <w:rsid w:val="00463E6D"/>
    <w:rsid w:val="0049792B"/>
    <w:rsid w:val="004C2742"/>
    <w:rsid w:val="004E1BE2"/>
    <w:rsid w:val="004F6774"/>
    <w:rsid w:val="00501816"/>
    <w:rsid w:val="00502D03"/>
    <w:rsid w:val="0050751E"/>
    <w:rsid w:val="005512A2"/>
    <w:rsid w:val="00555433"/>
    <w:rsid w:val="00555996"/>
    <w:rsid w:val="00562EFC"/>
    <w:rsid w:val="0057784E"/>
    <w:rsid w:val="005A6EE8"/>
    <w:rsid w:val="005D7FEF"/>
    <w:rsid w:val="00601A54"/>
    <w:rsid w:val="0062027D"/>
    <w:rsid w:val="00622DCB"/>
    <w:rsid w:val="00665C30"/>
    <w:rsid w:val="00673BFC"/>
    <w:rsid w:val="0068113C"/>
    <w:rsid w:val="006922BB"/>
    <w:rsid w:val="006B62A1"/>
    <w:rsid w:val="006B7560"/>
    <w:rsid w:val="006C01D1"/>
    <w:rsid w:val="006C1039"/>
    <w:rsid w:val="006C681B"/>
    <w:rsid w:val="006D25FF"/>
    <w:rsid w:val="006D2D17"/>
    <w:rsid w:val="007048F0"/>
    <w:rsid w:val="00720C82"/>
    <w:rsid w:val="0075449C"/>
    <w:rsid w:val="007A3B72"/>
    <w:rsid w:val="007C7E7E"/>
    <w:rsid w:val="007D2409"/>
    <w:rsid w:val="007E4E61"/>
    <w:rsid w:val="00835483"/>
    <w:rsid w:val="008519E5"/>
    <w:rsid w:val="00864712"/>
    <w:rsid w:val="008705B0"/>
    <w:rsid w:val="00871E62"/>
    <w:rsid w:val="0089684E"/>
    <w:rsid w:val="008A6699"/>
    <w:rsid w:val="008B24D0"/>
    <w:rsid w:val="008B44FA"/>
    <w:rsid w:val="008D26A2"/>
    <w:rsid w:val="008E4B2E"/>
    <w:rsid w:val="00945031"/>
    <w:rsid w:val="009451A5"/>
    <w:rsid w:val="00955E35"/>
    <w:rsid w:val="00982C8E"/>
    <w:rsid w:val="009A7F7A"/>
    <w:rsid w:val="009B260F"/>
    <w:rsid w:val="009D7DD1"/>
    <w:rsid w:val="00A2149E"/>
    <w:rsid w:val="00A33454"/>
    <w:rsid w:val="00A5246E"/>
    <w:rsid w:val="00A82CF6"/>
    <w:rsid w:val="00A90A6D"/>
    <w:rsid w:val="00AA22B6"/>
    <w:rsid w:val="00AC3235"/>
    <w:rsid w:val="00B40803"/>
    <w:rsid w:val="00B639CB"/>
    <w:rsid w:val="00B64473"/>
    <w:rsid w:val="00B82B71"/>
    <w:rsid w:val="00B87E37"/>
    <w:rsid w:val="00BA4A58"/>
    <w:rsid w:val="00BB5439"/>
    <w:rsid w:val="00BD0128"/>
    <w:rsid w:val="00BF3AE7"/>
    <w:rsid w:val="00C15087"/>
    <w:rsid w:val="00C21A8C"/>
    <w:rsid w:val="00C54DB4"/>
    <w:rsid w:val="00C86939"/>
    <w:rsid w:val="00CA0B19"/>
    <w:rsid w:val="00CA5374"/>
    <w:rsid w:val="00D216FD"/>
    <w:rsid w:val="00D56D0F"/>
    <w:rsid w:val="00D60C02"/>
    <w:rsid w:val="00DC7179"/>
    <w:rsid w:val="00DD53C8"/>
    <w:rsid w:val="00DF3242"/>
    <w:rsid w:val="00E17A60"/>
    <w:rsid w:val="00E66E2F"/>
    <w:rsid w:val="00E8016B"/>
    <w:rsid w:val="00E80846"/>
    <w:rsid w:val="00E82A50"/>
    <w:rsid w:val="00E86863"/>
    <w:rsid w:val="00EA5EC9"/>
    <w:rsid w:val="00EA7876"/>
    <w:rsid w:val="00EB3380"/>
    <w:rsid w:val="00EF1297"/>
    <w:rsid w:val="00F14A44"/>
    <w:rsid w:val="00F17515"/>
    <w:rsid w:val="00F30CF3"/>
    <w:rsid w:val="00F42BCB"/>
    <w:rsid w:val="00F60063"/>
    <w:rsid w:val="00F85052"/>
    <w:rsid w:val="00F86258"/>
    <w:rsid w:val="00F93914"/>
    <w:rsid w:val="00F95A19"/>
    <w:rsid w:val="00FD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A7F7D"/>
  <w15:chartTrackingRefBased/>
  <w15:docId w15:val="{FB380421-FD2D-4786-9218-8ABA2611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EC9"/>
  </w:style>
  <w:style w:type="paragraph" w:styleId="Heading1">
    <w:name w:val="heading 1"/>
    <w:basedOn w:val="Normal"/>
    <w:next w:val="Normal"/>
    <w:link w:val="Heading1Char"/>
    <w:uiPriority w:val="9"/>
    <w:qFormat/>
    <w:rsid w:val="00DC7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1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1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1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71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71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71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7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7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7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71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71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71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71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71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7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179"/>
  </w:style>
  <w:style w:type="paragraph" w:styleId="Footer">
    <w:name w:val="footer"/>
    <w:basedOn w:val="Normal"/>
    <w:link w:val="FooterChar"/>
    <w:uiPriority w:val="99"/>
    <w:unhideWhenUsed/>
    <w:rsid w:val="00DC7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179"/>
  </w:style>
  <w:style w:type="table" w:styleId="TableGrid">
    <w:name w:val="Table Grid"/>
    <w:basedOn w:val="TableNormal"/>
    <w:uiPriority w:val="39"/>
    <w:rsid w:val="00C2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olpack%20Chef\OneDrive%20-%20The%20Liberation%20Group%20Limited\Documents\MENUS\POST%20REFURB\THE%20WOOLPACK%20MENUS\A5%20Afternoon%20Tea%20Menu\2025-Woolpack-Afternoon-Tea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7984C1-5BE8-1D42-8D1B-D7AFC2E3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2025-Woolpack-Afternoon-Tea-Template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Woolpack Chef</dc:creator>
  <cp:keywords/>
  <dc:description/>
  <cp:lastModifiedBy>Woolpack Chef</cp:lastModifiedBy>
  <cp:revision>2</cp:revision>
  <cp:lastPrinted>2025-08-08T12:24:00Z</cp:lastPrinted>
  <dcterms:created xsi:type="dcterms:W3CDTF">2025-09-02T15:02:00Z</dcterms:created>
  <dcterms:modified xsi:type="dcterms:W3CDTF">2025-09-19T14:33:00Z</dcterms:modified>
</cp:coreProperties>
</file>